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979" w:rsidRDefault="00F70E3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-447675</wp:posOffset>
            </wp:positionV>
            <wp:extent cx="6124575" cy="907099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03" t="17284" r="35852" b="9857"/>
                    <a:stretch/>
                  </pic:blipFill>
                  <pic:spPr bwMode="auto">
                    <a:xfrm>
                      <a:off x="0" y="0"/>
                      <a:ext cx="6130215" cy="9079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829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C0D"/>
    <w:rsid w:val="00B82979"/>
    <w:rsid w:val="00D63C0D"/>
    <w:rsid w:val="00F70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1B80DD-0FC5-4F04-9419-DCCFC269B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FA15855B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A. Bradley</dc:creator>
  <cp:keywords/>
  <dc:description/>
  <cp:lastModifiedBy>Mrs A. Bradley</cp:lastModifiedBy>
  <cp:revision>2</cp:revision>
  <dcterms:created xsi:type="dcterms:W3CDTF">2020-03-13T14:11:00Z</dcterms:created>
  <dcterms:modified xsi:type="dcterms:W3CDTF">2020-03-13T14:11:00Z</dcterms:modified>
</cp:coreProperties>
</file>