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979" w:rsidRDefault="00D63C0D">
      <w:r w:rsidRPr="00D63C0D">
        <w:drawing>
          <wp:inline distT="0" distB="0" distL="0" distR="0" wp14:anchorId="3840E0BE" wp14:editId="2D7D1F8A">
            <wp:extent cx="5731510" cy="6644640"/>
            <wp:effectExtent l="0" t="0" r="2540" b="381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 rotWithShape="1">
                    <a:blip r:embed="rId4"/>
                    <a:srcRect l="28771" t="13012" r="30366" b="11192"/>
                    <a:stretch/>
                  </pic:blipFill>
                  <pic:spPr>
                    <a:xfrm>
                      <a:off x="0" y="0"/>
                      <a:ext cx="5731510" cy="6644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829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C0D"/>
    <w:rsid w:val="00B82979"/>
    <w:rsid w:val="00D63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1B80DD-0FC5-4F04-9419-DCCFC269B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FA15855B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A. Bradley</dc:creator>
  <cp:keywords/>
  <dc:description/>
  <cp:lastModifiedBy>Mrs A. Bradley</cp:lastModifiedBy>
  <cp:revision>1</cp:revision>
  <dcterms:created xsi:type="dcterms:W3CDTF">2020-03-13T14:10:00Z</dcterms:created>
  <dcterms:modified xsi:type="dcterms:W3CDTF">2020-03-13T14:10:00Z</dcterms:modified>
</cp:coreProperties>
</file>